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40" w:afterAutospacing="0" w:line="540" w:lineRule="atLeast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6"/>
          <w:szCs w:val="16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9"/>
          <w:szCs w:val="19"/>
          <w:bdr w:val="none" w:color="auto" w:sz="0" w:space="0"/>
          <w:shd w:val="clear" w:fill="FFFFFF"/>
        </w:rPr>
        <w:t>桃源县党建联络员招考职位表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40" w:afterAutospacing="0" w:line="40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6"/>
          <w:szCs w:val="16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6"/>
          <w:szCs w:val="16"/>
          <w:bdr w:val="none" w:color="auto" w:sz="0" w:space="0"/>
          <w:shd w:val="clear" w:fill="FFFFFF"/>
        </w:rPr>
        <w:t> </w:t>
      </w:r>
    </w:p>
    <w:tbl>
      <w:tblPr>
        <w:tblW w:w="7344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20"/>
        <w:gridCol w:w="3888"/>
        <w:gridCol w:w="1008"/>
        <w:gridCol w:w="1728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2" w:hRule="atLeast"/>
        </w:trPr>
        <w:tc>
          <w:tcPr>
            <w:tcW w:w="7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序号</w:t>
            </w:r>
          </w:p>
        </w:tc>
        <w:tc>
          <w:tcPr>
            <w:tcW w:w="388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职位名称</w:t>
            </w:r>
          </w:p>
        </w:tc>
        <w:tc>
          <w:tcPr>
            <w:tcW w:w="100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招录人数</w:t>
            </w:r>
          </w:p>
        </w:tc>
        <w:tc>
          <w:tcPr>
            <w:tcW w:w="172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笔试最低开考比例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漳江街道均田坪村党建联络员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漳江街道桐木港社区党建联络员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3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漳江街道云台村党建联络员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4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漳江街道观音巷社区党建联络员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5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木塘垸镇孔家河村党建联络员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6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木塘垸镇湖田村党建联络员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7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马鬃岭镇木槎桥村党建联络员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8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双溪口镇烽火岗村党建联络员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9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黄石镇新桥村党建联络员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10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黄石镇新湾村党建联络员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11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黄石镇桃花井村党建联络员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12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黄石镇大谷村党建联络员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13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黄石镇凉井社区党建联络员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14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九溪镇笔架村党建联络员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15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牛车河镇汤家溪村党建联络员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16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龙潭镇龙中社区党建联络员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17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龙潭镇小洑溪村党建联络员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18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龙潭镇黄伞坡村党建联络员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19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泥窝潭乡灵雨寺村党建联络员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20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泥窝潭乡古岩堉村党建联络员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21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泥窝潭乡岩溪寺村党建联络员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22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剪市镇玉皇殿村党建联络员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23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茶庵铺镇六家冲村党建联络员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24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茶庵铺镇三元潭村党建联络员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25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西安镇杨柳山党建联络员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26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西安镇桃安村党建联络员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27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西安镇薛家冲村党建联络员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</w:trPr>
        <w:tc>
          <w:tcPr>
            <w:tcW w:w="7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28</w:t>
            </w:r>
          </w:p>
        </w:tc>
        <w:tc>
          <w:tcPr>
            <w:tcW w:w="388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桃源高新技术产业开发区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党群活动服务中心党建联络员</w:t>
            </w:r>
          </w:p>
        </w:tc>
        <w:tc>
          <w:tcPr>
            <w:tcW w:w="100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2</w:t>
            </w:r>
          </w:p>
        </w:tc>
        <w:tc>
          <w:tcPr>
            <w:tcW w:w="172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 w:line="340" w:lineRule="atLeast"/>
              <w:ind w:left="0" w:right="0"/>
              <w:jc w:val="center"/>
            </w:pPr>
            <w:r>
              <w:rPr>
                <w:rFonts w:hint="eastAsia" w:ascii="微软雅黑" w:hAnsi="微软雅黑" w:eastAsia="微软雅黑" w:cs="微软雅黑"/>
                <w:i w:val="0"/>
                <w:caps w:val="0"/>
                <w:color w:val="333333"/>
                <w:spacing w:val="0"/>
                <w:sz w:val="16"/>
                <w:szCs w:val="16"/>
                <w:bdr w:val="none" w:color="auto" w:sz="0" w:space="0"/>
              </w:rPr>
              <w:t>1:2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40" w:afterAutospacing="0" w:line="54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6"/>
          <w:szCs w:val="16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6"/>
          <w:szCs w:val="16"/>
          <w:bdr w:val="none" w:color="auto" w:sz="0" w:space="0"/>
          <w:shd w:val="clear" w:fill="FFFFFF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4D0D95"/>
    <w:rsid w:val="28C21B66"/>
    <w:rsid w:val="3E4D0D95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Hyperlink"/>
    <w:basedOn w:val="3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25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2018-09-25T10:24:00Z</dcterms:created>
  <dc:creator>Administrator</dc:creator>
  <cp:lastModifiedBy>Administrator</cp:lastModifiedBy>
  <dcterms:modified xsi:type="dcterms:W3CDTF">2018-09-25T11:06:00Z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