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200" w:type="dxa"/>
        <w:tblInd w:w="-459" w:type="dxa"/>
        <w:tblLayout w:type="fixed"/>
        <w:tblLook w:val="04A0"/>
      </w:tblPr>
      <w:tblGrid>
        <w:gridCol w:w="1034"/>
        <w:gridCol w:w="1074"/>
        <w:gridCol w:w="1503"/>
        <w:gridCol w:w="1209"/>
        <w:gridCol w:w="2450"/>
        <w:gridCol w:w="2511"/>
        <w:gridCol w:w="5419"/>
      </w:tblGrid>
      <w:tr w:rsidR="00F665CC">
        <w:trPr>
          <w:trHeight w:val="870"/>
        </w:trPr>
        <w:tc>
          <w:tcPr>
            <w:tcW w:w="152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40"/>
                <w:szCs w:val="40"/>
              </w:rPr>
            </w:pPr>
            <w:r>
              <w:rPr>
                <w:rFonts w:asciiTheme="minorEastAsia" w:hAnsiTheme="minorEastAsia" w:cstheme="minorEastAsia"/>
                <w:kern w:val="0"/>
                <w:sz w:val="32"/>
                <w:szCs w:val="32"/>
              </w:rPr>
              <w:br w:type="page"/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40"/>
                <w:szCs w:val="40"/>
              </w:rPr>
              <w:t>呼和浩特市公安局2017年公开招聘劳务派遣警务辅助人员职位表</w:t>
            </w:r>
          </w:p>
        </w:tc>
      </w:tr>
      <w:tr w:rsidR="00F665CC">
        <w:trPr>
          <w:trHeight w:val="705"/>
        </w:trPr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用人单位名称</w:t>
            </w:r>
          </w:p>
        </w:tc>
        <w:tc>
          <w:tcPr>
            <w:tcW w:w="1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拟招聘总人数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岗位名称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岗位人数</w:t>
            </w:r>
          </w:p>
        </w:tc>
        <w:tc>
          <w:tcPr>
            <w:tcW w:w="2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学历要求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5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F665CC">
        <w:trPr>
          <w:trHeight w:val="675"/>
        </w:trPr>
        <w:tc>
          <w:tcPr>
            <w:tcW w:w="10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呼和浩特市公安局</w:t>
            </w:r>
          </w:p>
        </w:tc>
        <w:tc>
          <w:tcPr>
            <w:tcW w:w="10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350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岗位一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127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国民教育序列大专及以上学历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男；30周岁以下（1987年12月28日以后出生）；身高1.70米以上；呼和浩特市区户籍</w:t>
            </w:r>
          </w:p>
        </w:tc>
      </w:tr>
      <w:tr w:rsidR="00F665CC">
        <w:trPr>
          <w:trHeight w:val="675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岗位二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国民教育序列大专及以上学历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女；30周岁以下（1987年12月28日以后出生）；身高1.60米以上；呼和浩特市区户籍</w:t>
            </w:r>
          </w:p>
        </w:tc>
      </w:tr>
      <w:tr w:rsidR="00F665CC">
        <w:trPr>
          <w:trHeight w:val="675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岗位三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170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高中及以上学历，近五年的退役士兵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男；28周岁以下（1989年12月28日以后出生）；身高1.75米以上呼和浩特市地区户籍</w:t>
            </w:r>
          </w:p>
        </w:tc>
      </w:tr>
      <w:tr w:rsidR="00F665CC">
        <w:trPr>
          <w:trHeight w:val="675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岗位四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高中及以上学历，近五年的退役士兵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女；28周岁以下（1989年12月28日以后出生）；身高1.65米以上；呼和浩特市地区户籍</w:t>
            </w:r>
          </w:p>
        </w:tc>
      </w:tr>
      <w:tr w:rsidR="00F665CC">
        <w:trPr>
          <w:trHeight w:val="675"/>
        </w:trPr>
        <w:tc>
          <w:tcPr>
            <w:tcW w:w="10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呼和浩特市交警支队</w:t>
            </w:r>
          </w:p>
        </w:tc>
        <w:tc>
          <w:tcPr>
            <w:tcW w:w="10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岗位五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高中及以上学历，近五年的退役士兵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男；28周岁以下（1989年12月28日以后出生）；身高1.75米以上；呼和浩特市地区户籍</w:t>
            </w:r>
          </w:p>
        </w:tc>
      </w:tr>
      <w:tr w:rsidR="00F665CC">
        <w:trPr>
          <w:trHeight w:val="675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岗位六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全日制大学及以上学历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男；28周岁以下（1989年12月28日以后出生）；身高1.70米以上；呼和浩特市区户籍</w:t>
            </w:r>
          </w:p>
        </w:tc>
      </w:tr>
      <w:tr w:rsidR="00F665CC">
        <w:trPr>
          <w:trHeight w:val="675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岗位七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全日制大学及以上学历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女；25周岁以下（1992年12月28日以后出生）；身高1.60米以上；呼和浩特市区户籍</w:t>
            </w:r>
          </w:p>
        </w:tc>
      </w:tr>
      <w:tr w:rsidR="00F665CC">
        <w:trPr>
          <w:trHeight w:val="810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岗位八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全日制大专及以上学历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计算机类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男；28周岁以下（1989年12月28日以后出生）；身高1.70米以上；呼和浩特市区户籍</w:t>
            </w:r>
          </w:p>
        </w:tc>
      </w:tr>
      <w:tr w:rsidR="00F665CC">
        <w:trPr>
          <w:trHeight w:val="630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岗位九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全日制大专及以上学历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文秘、秘书学、中文、汉语言文学、经济秘书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男；28周岁以下（1989年12月28日以后出生）；身高1.70米以上；呼和浩特市区户籍</w:t>
            </w:r>
          </w:p>
        </w:tc>
      </w:tr>
      <w:tr w:rsidR="00F665CC">
        <w:trPr>
          <w:trHeight w:val="630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岗位十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全日制大专及以上学历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文秘、秘书学、中文、汉语言文学、经济秘书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女；25周岁以下（1992年12月28日以后出生）；身高1.60米以上；呼和浩特市区户籍</w:t>
            </w:r>
          </w:p>
        </w:tc>
      </w:tr>
      <w:tr w:rsidR="00F665CC">
        <w:trPr>
          <w:trHeight w:val="630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岗位十一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全日制大专及以上公安类院校毕业生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男；28周岁以下（1989年12月28日以后出生）；身高1.70米以上；内蒙古自治区户籍</w:t>
            </w:r>
          </w:p>
        </w:tc>
      </w:tr>
      <w:tr w:rsidR="00F665CC">
        <w:trPr>
          <w:trHeight w:val="630"/>
        </w:trPr>
        <w:tc>
          <w:tcPr>
            <w:tcW w:w="10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65CC" w:rsidRDefault="00F665C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岗位十二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全日制大专及以上公安类院校毕业生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不限</w:t>
            </w:r>
          </w:p>
        </w:tc>
        <w:tc>
          <w:tcPr>
            <w:tcW w:w="5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65CC" w:rsidRDefault="00296AF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女；25周岁以下（1992年12月28日以后出生）；身高1.60米以上；内蒙古自治区户籍</w:t>
            </w:r>
          </w:p>
        </w:tc>
      </w:tr>
    </w:tbl>
    <w:p w:rsidR="00F665CC" w:rsidRDefault="00F665CC" w:rsidP="00432EB5">
      <w:pPr>
        <w:pStyle w:val="12"/>
        <w:spacing w:afterLines="50" w:line="360" w:lineRule="auto"/>
        <w:rPr>
          <w:rFonts w:asciiTheme="minorEastAsia" w:hAnsiTheme="minorEastAsia" w:cstheme="minorEastAsia"/>
          <w:kern w:val="0"/>
          <w:sz w:val="32"/>
          <w:szCs w:val="32"/>
        </w:rPr>
      </w:pPr>
    </w:p>
    <w:sectPr w:rsidR="00F665CC" w:rsidSect="00F665CC">
      <w:footerReference w:type="default" r:id="rId9"/>
      <w:pgSz w:w="16838" w:h="11906" w:orient="landscape"/>
      <w:pgMar w:top="568" w:right="1440" w:bottom="568" w:left="1440" w:header="571" w:footer="488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6D1F" w:rsidRDefault="00096D1F" w:rsidP="00F665CC">
      <w:r>
        <w:separator/>
      </w:r>
    </w:p>
  </w:endnote>
  <w:endnote w:type="continuationSeparator" w:id="1">
    <w:p w:rsidR="00096D1F" w:rsidRDefault="00096D1F" w:rsidP="00F665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65CC" w:rsidRDefault="00432EB5">
    <w:pPr>
      <w:pStyle w:val="a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margin-left:0;margin-top:0;width:2in;height:2in;z-index:251661312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s0lY7tAAAAAFAQAADwAAAAAA&#10;AAABACAAAAAiAAAAZHJzL2Rvd25yZXYueG1sUEsBAhQAFAAAAAgAh07iQBvAtuobAgAAIQQAAA4A&#10;AAAAAAAAAQAgAAAAHwEAAGRycy9lMm9Eb2MueG1sUEsFBgAAAAAGAAYAWQEAAKwFAAAAAA==&#10;" filled="f" stroked="f" strokeweight=".5pt">
          <v:textbox style="mso-fit-shape-to-text:t" inset="0,0,0,0">
            <w:txbxContent>
              <w:p w:rsidR="00F665CC" w:rsidRDefault="00432EB5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296AF4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7136B5">
                  <w:rPr>
                    <w:noProof/>
                    <w:sz w:val="18"/>
                  </w:rPr>
                  <w:t>- 1 -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6D1F" w:rsidRDefault="00096D1F" w:rsidP="00F665CC">
      <w:r>
        <w:separator/>
      </w:r>
    </w:p>
  </w:footnote>
  <w:footnote w:type="continuationSeparator" w:id="1">
    <w:p w:rsidR="00096D1F" w:rsidRDefault="00096D1F" w:rsidP="00F665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3A62AA"/>
    <w:multiLevelType w:val="singleLevel"/>
    <w:tmpl w:val="583A62AA"/>
    <w:lvl w:ilvl="0">
      <w:start w:val="2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6146" fillcolor="white">
      <v:fill color="whit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useFELayout/>
  </w:compat>
  <w:rsids>
    <w:rsidRoot w:val="00172A27"/>
    <w:rsid w:val="00007F07"/>
    <w:rsid w:val="000277BA"/>
    <w:rsid w:val="00096D1F"/>
    <w:rsid w:val="000B1390"/>
    <w:rsid w:val="000D5389"/>
    <w:rsid w:val="00131243"/>
    <w:rsid w:val="00172A27"/>
    <w:rsid w:val="001A159C"/>
    <w:rsid w:val="001B74DE"/>
    <w:rsid w:val="001E0BC8"/>
    <w:rsid w:val="002341B3"/>
    <w:rsid w:val="00241370"/>
    <w:rsid w:val="002413EC"/>
    <w:rsid w:val="00270C6A"/>
    <w:rsid w:val="0028393D"/>
    <w:rsid w:val="00296AF4"/>
    <w:rsid w:val="002E291A"/>
    <w:rsid w:val="002E2CE3"/>
    <w:rsid w:val="00392431"/>
    <w:rsid w:val="0039283D"/>
    <w:rsid w:val="003C1890"/>
    <w:rsid w:val="003C2A87"/>
    <w:rsid w:val="003D3A79"/>
    <w:rsid w:val="00412811"/>
    <w:rsid w:val="00413367"/>
    <w:rsid w:val="00421165"/>
    <w:rsid w:val="00427E4F"/>
    <w:rsid w:val="00432EB5"/>
    <w:rsid w:val="00467B27"/>
    <w:rsid w:val="00505AED"/>
    <w:rsid w:val="0055025F"/>
    <w:rsid w:val="00570AC2"/>
    <w:rsid w:val="00576E2F"/>
    <w:rsid w:val="005B3857"/>
    <w:rsid w:val="005C54B7"/>
    <w:rsid w:val="005E1DA4"/>
    <w:rsid w:val="00601802"/>
    <w:rsid w:val="006539A1"/>
    <w:rsid w:val="00660E63"/>
    <w:rsid w:val="0068068B"/>
    <w:rsid w:val="006855A1"/>
    <w:rsid w:val="007136B5"/>
    <w:rsid w:val="0071446A"/>
    <w:rsid w:val="00742889"/>
    <w:rsid w:val="0076605F"/>
    <w:rsid w:val="007E5D66"/>
    <w:rsid w:val="00845205"/>
    <w:rsid w:val="00891FA8"/>
    <w:rsid w:val="008E3B8E"/>
    <w:rsid w:val="00933E3C"/>
    <w:rsid w:val="0094553A"/>
    <w:rsid w:val="009A5DE4"/>
    <w:rsid w:val="009F7945"/>
    <w:rsid w:val="00A03B4B"/>
    <w:rsid w:val="00A47A42"/>
    <w:rsid w:val="00A84DC2"/>
    <w:rsid w:val="00AA3153"/>
    <w:rsid w:val="00AD730E"/>
    <w:rsid w:val="00B06F8D"/>
    <w:rsid w:val="00B8117D"/>
    <w:rsid w:val="00BB7F40"/>
    <w:rsid w:val="00BE4017"/>
    <w:rsid w:val="00C060C9"/>
    <w:rsid w:val="00C20CCD"/>
    <w:rsid w:val="00C221A2"/>
    <w:rsid w:val="00C63E37"/>
    <w:rsid w:val="00C84E24"/>
    <w:rsid w:val="00C96F0E"/>
    <w:rsid w:val="00CC7310"/>
    <w:rsid w:val="00CF0E4B"/>
    <w:rsid w:val="00D113FF"/>
    <w:rsid w:val="00D26A59"/>
    <w:rsid w:val="00D44ACA"/>
    <w:rsid w:val="00D53486"/>
    <w:rsid w:val="00D8551D"/>
    <w:rsid w:val="00DA7333"/>
    <w:rsid w:val="00E1540F"/>
    <w:rsid w:val="00E31759"/>
    <w:rsid w:val="00E67A8C"/>
    <w:rsid w:val="00E97325"/>
    <w:rsid w:val="00F04E3F"/>
    <w:rsid w:val="00F46AC1"/>
    <w:rsid w:val="00F654F0"/>
    <w:rsid w:val="00F665CC"/>
    <w:rsid w:val="00FB401F"/>
    <w:rsid w:val="01D9299E"/>
    <w:rsid w:val="03971BD0"/>
    <w:rsid w:val="0C4C6CFD"/>
    <w:rsid w:val="120C0B7F"/>
    <w:rsid w:val="16197AE6"/>
    <w:rsid w:val="218E40C0"/>
    <w:rsid w:val="2C44188B"/>
    <w:rsid w:val="2EC56A7C"/>
    <w:rsid w:val="2F1717A9"/>
    <w:rsid w:val="349E4E34"/>
    <w:rsid w:val="361D4E97"/>
    <w:rsid w:val="3FF516FA"/>
    <w:rsid w:val="43826501"/>
    <w:rsid w:val="46A734A7"/>
    <w:rsid w:val="506F35EF"/>
    <w:rsid w:val="5AC6600C"/>
    <w:rsid w:val="5E2247DC"/>
    <w:rsid w:val="6330292E"/>
    <w:rsid w:val="748370C4"/>
    <w:rsid w:val="74BD366A"/>
    <w:rsid w:val="760353EA"/>
    <w:rsid w:val="76D25E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qFormat="1"/>
    <w:lsdException w:name="heading 4" w:semiHidden="0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 w:qFormat="1"/>
    <w:lsdException w:name="Followed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5C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F665CC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qFormat/>
    <w:rsid w:val="00F665C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kern w:val="0"/>
      <w:sz w:val="33"/>
      <w:szCs w:val="33"/>
    </w:rPr>
  </w:style>
  <w:style w:type="paragraph" w:styleId="3">
    <w:name w:val="heading 3"/>
    <w:basedOn w:val="a"/>
    <w:next w:val="a"/>
    <w:uiPriority w:val="9"/>
    <w:unhideWhenUsed/>
    <w:qFormat/>
    <w:rsid w:val="00F665CC"/>
    <w:pPr>
      <w:keepNext/>
      <w:keepLines/>
      <w:spacing w:line="413" w:lineRule="auto"/>
      <w:outlineLvl w:val="2"/>
    </w:pPr>
    <w:rPr>
      <w:b/>
      <w:sz w:val="32"/>
    </w:rPr>
  </w:style>
  <w:style w:type="paragraph" w:styleId="4">
    <w:name w:val="heading 4"/>
    <w:basedOn w:val="a"/>
    <w:next w:val="a"/>
    <w:uiPriority w:val="9"/>
    <w:unhideWhenUsed/>
    <w:qFormat/>
    <w:rsid w:val="00F665CC"/>
    <w:pPr>
      <w:keepNext/>
      <w:keepLines/>
      <w:spacing w:line="372" w:lineRule="auto"/>
      <w:outlineLvl w:val="3"/>
    </w:pPr>
    <w:rPr>
      <w:rFonts w:ascii="Arial" w:eastAsia="黑体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0">
    <w:name w:val="toc 3"/>
    <w:basedOn w:val="a"/>
    <w:next w:val="a"/>
    <w:uiPriority w:val="39"/>
    <w:unhideWhenUsed/>
    <w:qFormat/>
    <w:rsid w:val="00F665CC"/>
    <w:pPr>
      <w:ind w:leftChars="400" w:left="840"/>
    </w:pPr>
  </w:style>
  <w:style w:type="paragraph" w:styleId="a3">
    <w:name w:val="Date"/>
    <w:basedOn w:val="a"/>
    <w:next w:val="a"/>
    <w:link w:val="Char"/>
    <w:uiPriority w:val="99"/>
    <w:unhideWhenUsed/>
    <w:qFormat/>
    <w:rsid w:val="00F665CC"/>
    <w:pPr>
      <w:ind w:leftChars="2500" w:left="100"/>
    </w:pPr>
  </w:style>
  <w:style w:type="paragraph" w:styleId="a4">
    <w:name w:val="Balloon Text"/>
    <w:basedOn w:val="a"/>
    <w:link w:val="Char0"/>
    <w:uiPriority w:val="99"/>
    <w:unhideWhenUsed/>
    <w:qFormat/>
    <w:rsid w:val="00F665CC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F665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F665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unhideWhenUsed/>
    <w:qFormat/>
    <w:rsid w:val="00F665CC"/>
  </w:style>
  <w:style w:type="paragraph" w:styleId="20">
    <w:name w:val="toc 2"/>
    <w:basedOn w:val="a"/>
    <w:next w:val="a"/>
    <w:uiPriority w:val="39"/>
    <w:unhideWhenUsed/>
    <w:qFormat/>
    <w:rsid w:val="00F665CC"/>
    <w:pPr>
      <w:ind w:leftChars="200" w:left="420"/>
    </w:pPr>
  </w:style>
  <w:style w:type="paragraph" w:styleId="a7">
    <w:name w:val="Normal (Web)"/>
    <w:basedOn w:val="a"/>
    <w:uiPriority w:val="99"/>
    <w:unhideWhenUsed/>
    <w:rsid w:val="00F665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F665CC"/>
    <w:rPr>
      <w:b/>
      <w:bCs/>
    </w:rPr>
  </w:style>
  <w:style w:type="character" w:styleId="a9">
    <w:name w:val="FollowedHyperlink"/>
    <w:basedOn w:val="a0"/>
    <w:uiPriority w:val="99"/>
    <w:unhideWhenUsed/>
    <w:qFormat/>
    <w:rsid w:val="00F665CC"/>
    <w:rPr>
      <w:color w:val="800080"/>
      <w:u w:val="none"/>
    </w:rPr>
  </w:style>
  <w:style w:type="character" w:styleId="aa">
    <w:name w:val="Hyperlink"/>
    <w:basedOn w:val="a0"/>
    <w:uiPriority w:val="99"/>
    <w:unhideWhenUsed/>
    <w:qFormat/>
    <w:rsid w:val="00F665CC"/>
    <w:rPr>
      <w:color w:val="607FA6"/>
      <w:u w:val="none"/>
    </w:rPr>
  </w:style>
  <w:style w:type="character" w:customStyle="1" w:styleId="2Char">
    <w:name w:val="标题 2 Char"/>
    <w:basedOn w:val="a0"/>
    <w:link w:val="2"/>
    <w:uiPriority w:val="9"/>
    <w:qFormat/>
    <w:rsid w:val="00F665CC"/>
    <w:rPr>
      <w:rFonts w:ascii="宋体" w:eastAsia="宋体" w:hAnsi="宋体" w:cs="宋体"/>
      <w:kern w:val="0"/>
      <w:sz w:val="33"/>
      <w:szCs w:val="33"/>
    </w:rPr>
  </w:style>
  <w:style w:type="paragraph" w:customStyle="1" w:styleId="profilemeta">
    <w:name w:val="profile_meta"/>
    <w:basedOn w:val="a"/>
    <w:rsid w:val="00F665CC"/>
    <w:pPr>
      <w:widowControl/>
      <w:spacing w:before="103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richmediameta1">
    <w:name w:val="rich_media_meta1"/>
    <w:basedOn w:val="a0"/>
    <w:qFormat/>
    <w:rsid w:val="00F665CC"/>
    <w:rPr>
      <w:sz w:val="33"/>
      <w:szCs w:val="33"/>
    </w:rPr>
  </w:style>
  <w:style w:type="character" w:customStyle="1" w:styleId="profilemetavalue1">
    <w:name w:val="profile_meta_value1"/>
    <w:basedOn w:val="a0"/>
    <w:qFormat/>
    <w:rsid w:val="00F665CC"/>
    <w:rPr>
      <w:color w:val="ADADAD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F665CC"/>
    <w:rPr>
      <w:sz w:val="18"/>
      <w:szCs w:val="18"/>
    </w:rPr>
  </w:style>
  <w:style w:type="paragraph" w:customStyle="1" w:styleId="11">
    <w:name w:val="列出段落1"/>
    <w:basedOn w:val="a"/>
    <w:uiPriority w:val="34"/>
    <w:qFormat/>
    <w:rsid w:val="00F665CC"/>
    <w:pPr>
      <w:ind w:firstLineChars="200" w:firstLine="420"/>
    </w:pPr>
  </w:style>
  <w:style w:type="paragraph" w:customStyle="1" w:styleId="12">
    <w:name w:val="无间隔1"/>
    <w:link w:val="Char3"/>
    <w:qFormat/>
    <w:rsid w:val="00F665C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1Char">
    <w:name w:val="标题 1 Char"/>
    <w:basedOn w:val="a0"/>
    <w:link w:val="1"/>
    <w:uiPriority w:val="9"/>
    <w:qFormat/>
    <w:rsid w:val="00F665CC"/>
    <w:rPr>
      <w:b/>
      <w:bCs/>
      <w:kern w:val="44"/>
      <w:sz w:val="44"/>
      <w:szCs w:val="44"/>
    </w:rPr>
  </w:style>
  <w:style w:type="character" w:customStyle="1" w:styleId="Char2">
    <w:name w:val="页眉 Char"/>
    <w:basedOn w:val="a0"/>
    <w:link w:val="a6"/>
    <w:uiPriority w:val="99"/>
    <w:semiHidden/>
    <w:qFormat/>
    <w:rsid w:val="00F665CC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qFormat/>
    <w:rsid w:val="00F665CC"/>
    <w:rPr>
      <w:sz w:val="18"/>
      <w:szCs w:val="18"/>
    </w:rPr>
  </w:style>
  <w:style w:type="character" w:customStyle="1" w:styleId="Char3">
    <w:name w:val="无间隔 Char"/>
    <w:basedOn w:val="a0"/>
    <w:link w:val="12"/>
    <w:qFormat/>
    <w:rsid w:val="00F665CC"/>
    <w:rPr>
      <w:rFonts w:ascii="Times New Roman" w:eastAsia="宋体" w:hAnsi="Times New Roman" w:hint="default"/>
      <w:sz w:val="22"/>
    </w:rPr>
  </w:style>
  <w:style w:type="paragraph" w:styleId="ab">
    <w:name w:val="List Paragraph"/>
    <w:basedOn w:val="a"/>
    <w:uiPriority w:val="99"/>
    <w:unhideWhenUsed/>
    <w:rsid w:val="00F665CC"/>
    <w:pPr>
      <w:ind w:firstLineChars="200" w:firstLine="420"/>
    </w:pPr>
  </w:style>
  <w:style w:type="character" w:customStyle="1" w:styleId="font31">
    <w:name w:val="font31"/>
    <w:basedOn w:val="a0"/>
    <w:qFormat/>
    <w:rsid w:val="00F665CC"/>
    <w:rPr>
      <w:rFonts w:ascii="微软雅黑" w:eastAsia="微软雅黑" w:hAnsi="微软雅黑" w:cs="微软雅黑" w:hint="eastAsia"/>
      <w:sz w:val="18"/>
      <w:szCs w:val="18"/>
      <w:u w:val="none"/>
    </w:rPr>
  </w:style>
  <w:style w:type="character" w:customStyle="1" w:styleId="Char">
    <w:name w:val="日期 Char"/>
    <w:basedOn w:val="a0"/>
    <w:link w:val="a3"/>
    <w:uiPriority w:val="99"/>
    <w:semiHidden/>
    <w:qFormat/>
    <w:rsid w:val="00F665CC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Desktop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2F0F5E6D-52FC-4C01-9D8A-5710042E2B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TotalTime>1</TotalTime>
  <Pages>1</Pages>
  <Words>148</Words>
  <Characters>850</Characters>
  <Application>Microsoft Office Word</Application>
  <DocSecurity>0</DocSecurity>
  <Lines>7</Lines>
  <Paragraphs>1</Paragraphs>
  <ScaleCrop>false</ScaleCrop>
  <Company>Microsoft</Company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Administrator</cp:lastModifiedBy>
  <cp:revision>2</cp:revision>
  <cp:lastPrinted>2017-12-22T02:40:00Z</cp:lastPrinted>
  <dcterms:created xsi:type="dcterms:W3CDTF">2017-12-25T03:37:00Z</dcterms:created>
  <dcterms:modified xsi:type="dcterms:W3CDTF">2017-12-25T03:37:00Z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